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76C" w:rsidRDefault="0072576C" w:rsidP="0072576C">
      <w:pPr>
        <w:tabs>
          <w:tab w:val="left" w:pos="2050"/>
        </w:tabs>
      </w:pPr>
    </w:p>
    <w:p w:rsidR="00D10C9E" w:rsidRPr="0085755F" w:rsidRDefault="00D10C9E" w:rsidP="0072576C">
      <w:pPr>
        <w:tabs>
          <w:tab w:val="left" w:pos="2050"/>
        </w:tabs>
      </w:pPr>
    </w:p>
    <w:tbl>
      <w:tblPr>
        <w:tblpPr w:leftFromText="141" w:rightFromText="141" w:vertAnchor="text" w:horzAnchor="margin" w:tblpX="-459" w:tblpY="99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381"/>
        <w:gridCol w:w="5704"/>
      </w:tblGrid>
      <w:tr w:rsidR="00E41C63" w:rsidRPr="0085755F" w:rsidTr="00584E30">
        <w:trPr>
          <w:trHeight w:val="109"/>
        </w:trPr>
        <w:tc>
          <w:tcPr>
            <w:tcW w:w="2405" w:type="dxa"/>
            <w:shd w:val="clear" w:color="auto" w:fill="FFFFFF" w:themeFill="background1"/>
            <w:vAlign w:val="center"/>
          </w:tcPr>
          <w:p w:rsidR="00E41C63" w:rsidRPr="00AD156E" w:rsidRDefault="00E41C63" w:rsidP="00B24C72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AD156E">
              <w:rPr>
                <w:rFonts w:ascii="Century Gothic" w:hAnsi="Century Gothic"/>
                <w:sz w:val="22"/>
                <w:szCs w:val="22"/>
              </w:rPr>
              <w:t>Nom i Cognoms:</w:t>
            </w:r>
          </w:p>
        </w:tc>
        <w:tc>
          <w:tcPr>
            <w:tcW w:w="8085" w:type="dxa"/>
            <w:gridSpan w:val="2"/>
            <w:shd w:val="clear" w:color="auto" w:fill="FFFFFF" w:themeFill="background1"/>
          </w:tcPr>
          <w:p w:rsidR="00E41C63" w:rsidRPr="00AD156E" w:rsidRDefault="00E41C63" w:rsidP="00B24C72">
            <w:pPr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  <w:p w:rsidR="006B1918" w:rsidRPr="00AD156E" w:rsidRDefault="006B1918" w:rsidP="00B24C72">
            <w:pPr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871CA6" w:rsidRPr="0085755F" w:rsidTr="00871CA6">
        <w:trPr>
          <w:trHeight w:val="127"/>
        </w:trPr>
        <w:tc>
          <w:tcPr>
            <w:tcW w:w="2405" w:type="dxa"/>
          </w:tcPr>
          <w:p w:rsidR="00871CA6" w:rsidRPr="00AD156E" w:rsidRDefault="00871CA6" w:rsidP="00C56F17">
            <w:pPr>
              <w:rPr>
                <w:rFonts w:ascii="Century Gothic" w:hAnsi="Century Gothic"/>
                <w:sz w:val="22"/>
                <w:szCs w:val="22"/>
              </w:rPr>
            </w:pPr>
            <w:r w:rsidRPr="00AD156E">
              <w:rPr>
                <w:rFonts w:ascii="Century Gothic" w:hAnsi="Century Gothic"/>
                <w:sz w:val="22"/>
                <w:szCs w:val="22"/>
              </w:rPr>
              <w:t>DNI/NIE/Passaport:</w:t>
            </w:r>
          </w:p>
          <w:p w:rsidR="00871CA6" w:rsidRPr="00AD156E" w:rsidRDefault="00871CA6" w:rsidP="00C56F1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381" w:type="dxa"/>
          </w:tcPr>
          <w:p w:rsidR="00871CA6" w:rsidRPr="00AD156E" w:rsidRDefault="00871CA6" w:rsidP="00C56F1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704" w:type="dxa"/>
          </w:tcPr>
          <w:p w:rsidR="00871CA6" w:rsidRPr="00AD156E" w:rsidRDefault="00871CA6" w:rsidP="00871CA6">
            <w:pPr>
              <w:rPr>
                <w:rFonts w:ascii="Century Gothic" w:hAnsi="Century Gothic"/>
                <w:sz w:val="22"/>
                <w:szCs w:val="22"/>
              </w:rPr>
            </w:pPr>
            <w:r w:rsidRPr="00AD156E">
              <w:rPr>
                <w:rFonts w:ascii="Century Gothic" w:hAnsi="Century Gothic"/>
                <w:sz w:val="22"/>
                <w:szCs w:val="22"/>
              </w:rPr>
              <w:t>Correu electrònic:</w:t>
            </w:r>
          </w:p>
          <w:p w:rsidR="00871CA6" w:rsidRPr="00AD156E" w:rsidRDefault="00871CA6" w:rsidP="00C56F1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41C63" w:rsidRPr="0085755F" w:rsidTr="006B1918">
        <w:trPr>
          <w:trHeight w:val="135"/>
        </w:trPr>
        <w:tc>
          <w:tcPr>
            <w:tcW w:w="2405" w:type="dxa"/>
          </w:tcPr>
          <w:p w:rsidR="00E41C63" w:rsidRPr="00AD156E" w:rsidRDefault="00871CA6" w:rsidP="00871CA6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Domicili a</w:t>
            </w:r>
            <w:r w:rsidRPr="00AD156E">
              <w:rPr>
                <w:rFonts w:ascii="Century Gothic" w:hAnsi="Century Gothic"/>
                <w:sz w:val="22"/>
                <w:szCs w:val="22"/>
              </w:rPr>
              <w:t>:</w:t>
            </w:r>
          </w:p>
        </w:tc>
        <w:tc>
          <w:tcPr>
            <w:tcW w:w="8085" w:type="dxa"/>
            <w:gridSpan w:val="2"/>
          </w:tcPr>
          <w:p w:rsidR="00E41C63" w:rsidRPr="00AD156E" w:rsidRDefault="00E41C63" w:rsidP="00C56F1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576C" w:rsidRPr="0085755F" w:rsidTr="00871CA6">
        <w:trPr>
          <w:trHeight w:val="135"/>
        </w:trPr>
        <w:tc>
          <w:tcPr>
            <w:tcW w:w="2405" w:type="dxa"/>
          </w:tcPr>
          <w:p w:rsidR="0072576C" w:rsidRPr="00AD156E" w:rsidRDefault="00871CA6" w:rsidP="00C56F1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Localitat:</w:t>
            </w:r>
          </w:p>
        </w:tc>
        <w:tc>
          <w:tcPr>
            <w:tcW w:w="2381" w:type="dxa"/>
          </w:tcPr>
          <w:p w:rsidR="0072576C" w:rsidRPr="00AD156E" w:rsidRDefault="0072576C" w:rsidP="00C56F1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5704" w:type="dxa"/>
          </w:tcPr>
          <w:p w:rsidR="0072576C" w:rsidRPr="00AD156E" w:rsidRDefault="00871CA6" w:rsidP="00C56F1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CP</w:t>
            </w:r>
            <w:r w:rsidR="0072576C" w:rsidRPr="00AD156E">
              <w:rPr>
                <w:rFonts w:ascii="Century Gothic" w:hAnsi="Century Gothic"/>
                <w:sz w:val="22"/>
                <w:szCs w:val="22"/>
              </w:rPr>
              <w:t>:</w:t>
            </w:r>
          </w:p>
        </w:tc>
      </w:tr>
      <w:tr w:rsidR="00E41C63" w:rsidRPr="0085755F" w:rsidTr="006B1918">
        <w:trPr>
          <w:trHeight w:val="135"/>
        </w:trPr>
        <w:tc>
          <w:tcPr>
            <w:tcW w:w="2405" w:type="dxa"/>
          </w:tcPr>
          <w:p w:rsidR="00E41C63" w:rsidRPr="00AD156E" w:rsidRDefault="00871CA6" w:rsidP="00C56F17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Telèfon:</w:t>
            </w:r>
          </w:p>
        </w:tc>
        <w:tc>
          <w:tcPr>
            <w:tcW w:w="8085" w:type="dxa"/>
            <w:gridSpan w:val="2"/>
          </w:tcPr>
          <w:p w:rsidR="00E41C63" w:rsidRPr="00AD156E" w:rsidRDefault="00E41C63" w:rsidP="00C56F17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="00871CA6" w:rsidRDefault="00871CA6" w:rsidP="00871CA6">
      <w:pPr>
        <w:pStyle w:val="Encabezado"/>
        <w:tabs>
          <w:tab w:val="clear" w:pos="4252"/>
          <w:tab w:val="clear" w:pos="8504"/>
        </w:tabs>
      </w:pPr>
    </w:p>
    <w:p w:rsidR="00871CA6" w:rsidRDefault="00871CA6" w:rsidP="00871CA6">
      <w:pPr>
        <w:pStyle w:val="Encabezado"/>
        <w:tabs>
          <w:tab w:val="clear" w:pos="4252"/>
          <w:tab w:val="clear" w:pos="8504"/>
        </w:tabs>
      </w:pPr>
    </w:p>
    <w:p w:rsidR="00871CA6" w:rsidRPr="00871CA6" w:rsidRDefault="00871CA6" w:rsidP="00871CA6">
      <w:pPr>
        <w:pStyle w:val="Encabezado"/>
        <w:tabs>
          <w:tab w:val="clear" w:pos="4252"/>
          <w:tab w:val="clear" w:pos="8504"/>
        </w:tabs>
        <w:spacing w:line="360" w:lineRule="auto"/>
        <w:ind w:left="-567" w:right="-569"/>
        <w:rPr>
          <w:rFonts w:ascii="Century Gothic" w:hAnsi="Century Gothic"/>
        </w:rPr>
      </w:pPr>
      <w:r>
        <w:rPr>
          <w:rFonts w:ascii="Century Gothic" w:hAnsi="Century Gothic"/>
        </w:rPr>
        <w:t>EXPOSO</w:t>
      </w:r>
      <w:r w:rsidRPr="00871CA6">
        <w:rPr>
          <w:rFonts w:ascii="Century Gothic" w:hAnsi="Century Gothic"/>
        </w:rPr>
        <w:t xml:space="preserve">      ..........................................................................................</w:t>
      </w:r>
      <w:r>
        <w:rPr>
          <w:rFonts w:ascii="Century Gothic" w:hAnsi="Century Gothic"/>
        </w:rPr>
        <w:t>...........................................</w:t>
      </w:r>
      <w:r w:rsidRPr="00871CA6">
        <w:rPr>
          <w:rFonts w:ascii="Century Gothic" w:hAnsi="Century Gothic"/>
        </w:rPr>
        <w:t>....................................</w:t>
      </w:r>
    </w:p>
    <w:p w:rsidR="00871CA6" w:rsidRPr="00871CA6" w:rsidRDefault="00871CA6" w:rsidP="00871CA6">
      <w:pPr>
        <w:pStyle w:val="Encabezado"/>
        <w:tabs>
          <w:tab w:val="clear" w:pos="4252"/>
          <w:tab w:val="clear" w:pos="8504"/>
        </w:tabs>
        <w:spacing w:line="360" w:lineRule="auto"/>
        <w:ind w:left="-567" w:right="-569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71CA6" w:rsidRPr="00871CA6" w:rsidRDefault="00871CA6" w:rsidP="00871CA6">
      <w:pPr>
        <w:pStyle w:val="Encabezado"/>
        <w:tabs>
          <w:tab w:val="clear" w:pos="4252"/>
          <w:tab w:val="clear" w:pos="8504"/>
        </w:tabs>
        <w:spacing w:line="360" w:lineRule="auto"/>
        <w:ind w:left="-567" w:right="-569"/>
        <w:rPr>
          <w:rFonts w:ascii="Century Gothic" w:hAnsi="Century Gothic"/>
        </w:rPr>
      </w:pPr>
    </w:p>
    <w:p w:rsidR="00871CA6" w:rsidRPr="00871CA6" w:rsidRDefault="00871CA6" w:rsidP="00871CA6">
      <w:pPr>
        <w:pStyle w:val="Encabezado"/>
        <w:tabs>
          <w:tab w:val="clear" w:pos="4252"/>
          <w:tab w:val="clear" w:pos="8504"/>
        </w:tabs>
        <w:spacing w:line="360" w:lineRule="auto"/>
        <w:ind w:left="-567" w:right="-569"/>
        <w:rPr>
          <w:rFonts w:ascii="Century Gothic" w:hAnsi="Century Gothic"/>
        </w:rPr>
      </w:pPr>
      <w:r>
        <w:rPr>
          <w:rFonts w:ascii="Century Gothic" w:hAnsi="Century Gothic"/>
        </w:rPr>
        <w:t>SOL·LICITO</w:t>
      </w:r>
      <w:r w:rsidRPr="00871CA6">
        <w:rPr>
          <w:rFonts w:ascii="Century Gothic" w:hAnsi="Century Gothic"/>
        </w:rPr>
        <w:t xml:space="preserve">  ....................</w:t>
      </w:r>
      <w:r>
        <w:rPr>
          <w:rFonts w:ascii="Century Gothic" w:hAnsi="Century Gothic"/>
        </w:rPr>
        <w:t>..........................................</w:t>
      </w:r>
      <w:r w:rsidRPr="00871CA6">
        <w:rPr>
          <w:rFonts w:ascii="Century Gothic" w:hAnsi="Century Gothic"/>
        </w:rPr>
        <w:t>..........................................................................................................</w:t>
      </w:r>
    </w:p>
    <w:p w:rsidR="00871CA6" w:rsidRPr="00871CA6" w:rsidRDefault="00871CA6" w:rsidP="00871CA6">
      <w:pPr>
        <w:pStyle w:val="Encabezado"/>
        <w:tabs>
          <w:tab w:val="clear" w:pos="4252"/>
          <w:tab w:val="clear" w:pos="8504"/>
        </w:tabs>
        <w:spacing w:line="360" w:lineRule="auto"/>
        <w:ind w:left="-567" w:right="-569"/>
        <w:rPr>
          <w:rFonts w:ascii="Century Gothic" w:hAnsi="Century Gothic"/>
        </w:rPr>
      </w:pPr>
      <w:r>
        <w:rPr>
          <w:rFonts w:ascii="Century Gothic" w:hAnsi="Century Gothic"/>
        </w:rPr>
        <w:t>.....</w:t>
      </w:r>
      <w:r w:rsidRPr="00871CA6">
        <w:rPr>
          <w:rFonts w:ascii="Century Gothic" w:hAnsi="Century Gothic"/>
        </w:rPr>
        <w:t>............................................................................</w:t>
      </w:r>
      <w:r>
        <w:rPr>
          <w:rFonts w:ascii="Century Gothic" w:hAnsi="Century Gothic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71CA6">
        <w:rPr>
          <w:rFonts w:ascii="Century Gothic" w:hAnsi="Century Gothic"/>
        </w:rPr>
        <w:t>..................................................</w:t>
      </w:r>
    </w:p>
    <w:p w:rsidR="00871CA6" w:rsidRPr="00871CA6" w:rsidRDefault="00871CA6" w:rsidP="00871CA6">
      <w:pPr>
        <w:pStyle w:val="Encabezado"/>
        <w:tabs>
          <w:tab w:val="clear" w:pos="4252"/>
          <w:tab w:val="clear" w:pos="8504"/>
        </w:tabs>
        <w:spacing w:line="360" w:lineRule="auto"/>
        <w:ind w:left="-567" w:right="-569"/>
        <w:rPr>
          <w:rFonts w:ascii="Century Gothic" w:hAnsi="Century Gothic"/>
        </w:rPr>
      </w:pPr>
    </w:p>
    <w:p w:rsidR="00A05F56" w:rsidRPr="0085755F" w:rsidRDefault="00A05F56" w:rsidP="00871CA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795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E41C63" w:rsidRPr="00AD156E" w:rsidTr="00056E88">
        <w:trPr>
          <w:trHeight w:val="116"/>
        </w:trPr>
        <w:tc>
          <w:tcPr>
            <w:tcW w:w="10490" w:type="dxa"/>
            <w:shd w:val="clear" w:color="auto" w:fill="D9D9D9"/>
            <w:vAlign w:val="center"/>
          </w:tcPr>
          <w:p w:rsidR="00E41C63" w:rsidRPr="00AD156E" w:rsidRDefault="00E41C63" w:rsidP="00D10C9E">
            <w:pPr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AD156E">
              <w:rPr>
                <w:rFonts w:ascii="Century Gothic" w:hAnsi="Century Gothic"/>
                <w:b/>
                <w:sz w:val="22"/>
                <w:szCs w:val="22"/>
              </w:rPr>
              <w:t>Documentació adjuntada (</w:t>
            </w:r>
            <w:r w:rsidR="00871CA6">
              <w:rPr>
                <w:rFonts w:ascii="Century Gothic" w:hAnsi="Century Gothic"/>
                <w:b/>
                <w:sz w:val="22"/>
                <w:szCs w:val="22"/>
              </w:rPr>
              <w:t>En el cas que sigui necess</w:t>
            </w:r>
            <w:r w:rsidR="00D10C9E">
              <w:rPr>
                <w:rFonts w:ascii="Century Gothic" w:hAnsi="Century Gothic"/>
                <w:b/>
                <w:sz w:val="22"/>
                <w:szCs w:val="22"/>
              </w:rPr>
              <w:t>a</w:t>
            </w:r>
            <w:r w:rsidR="00871CA6">
              <w:rPr>
                <w:rFonts w:ascii="Century Gothic" w:hAnsi="Century Gothic"/>
                <w:b/>
                <w:sz w:val="22"/>
                <w:szCs w:val="22"/>
              </w:rPr>
              <w:t>ri</w:t>
            </w:r>
            <w:r w:rsidRPr="00AD156E">
              <w:rPr>
                <w:rFonts w:ascii="Century Gothic" w:hAnsi="Century Gothic"/>
                <w:b/>
                <w:sz w:val="22"/>
                <w:szCs w:val="22"/>
              </w:rPr>
              <w:t>)</w:t>
            </w:r>
          </w:p>
        </w:tc>
      </w:tr>
      <w:tr w:rsidR="00E41C63" w:rsidRPr="00AD156E" w:rsidTr="00056E88">
        <w:trPr>
          <w:trHeight w:val="118"/>
        </w:trPr>
        <w:tc>
          <w:tcPr>
            <w:tcW w:w="10490" w:type="dxa"/>
          </w:tcPr>
          <w:p w:rsidR="00E41C63" w:rsidRPr="00AD156E" w:rsidRDefault="00E41C63" w:rsidP="00584E30">
            <w:pPr>
              <w:ind w:left="-426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:rsidR="0072576C" w:rsidRDefault="0072576C" w:rsidP="00584E30">
            <w:pPr>
              <w:ind w:left="-426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:rsidR="00871CA6" w:rsidRDefault="00871CA6" w:rsidP="00584E30">
            <w:pPr>
              <w:ind w:left="-426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:rsidR="00E41C63" w:rsidRPr="00AD156E" w:rsidRDefault="00E41C63" w:rsidP="00584E30">
            <w:pPr>
              <w:ind w:left="-426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:rsidR="00A05F56" w:rsidRPr="00AD156E" w:rsidRDefault="00A05F56" w:rsidP="00584E30">
      <w:pPr>
        <w:ind w:left="-426"/>
        <w:jc w:val="both"/>
        <w:rPr>
          <w:rFonts w:ascii="Century Gothic" w:hAnsi="Century Gothic"/>
          <w:b/>
          <w:sz w:val="22"/>
          <w:szCs w:val="22"/>
        </w:rPr>
      </w:pPr>
    </w:p>
    <w:p w:rsidR="006B1918" w:rsidRPr="00AD156E" w:rsidRDefault="006B1918" w:rsidP="00584E30">
      <w:pPr>
        <w:ind w:left="-426"/>
        <w:jc w:val="both"/>
        <w:rPr>
          <w:rFonts w:ascii="Century Gothic" w:hAnsi="Century Gothic"/>
          <w:sz w:val="22"/>
          <w:szCs w:val="22"/>
        </w:rPr>
      </w:pPr>
      <w:r w:rsidRPr="00AD156E">
        <w:rPr>
          <w:rFonts w:ascii="Century Gothic" w:hAnsi="Century Gothic"/>
          <w:sz w:val="22"/>
          <w:szCs w:val="22"/>
        </w:rPr>
        <w:t>Barcelona, a ............ d .......................................... de 20</w:t>
      </w:r>
      <w:r w:rsidR="0072576C">
        <w:rPr>
          <w:rFonts w:ascii="Century Gothic" w:hAnsi="Century Gothic"/>
          <w:sz w:val="22"/>
          <w:szCs w:val="22"/>
        </w:rPr>
        <w:t>.....</w:t>
      </w:r>
    </w:p>
    <w:p w:rsidR="006B1918" w:rsidRPr="00AD156E" w:rsidRDefault="006B1918" w:rsidP="00584E30">
      <w:pPr>
        <w:ind w:left="-426"/>
        <w:jc w:val="both"/>
        <w:rPr>
          <w:rFonts w:ascii="Century Gothic" w:hAnsi="Century Gothic"/>
          <w:b/>
          <w:sz w:val="22"/>
          <w:szCs w:val="22"/>
        </w:rPr>
      </w:pPr>
    </w:p>
    <w:p w:rsidR="0072576C" w:rsidRPr="00AD156E" w:rsidRDefault="0072576C" w:rsidP="00584E30">
      <w:pPr>
        <w:ind w:left="-426"/>
        <w:jc w:val="both"/>
        <w:rPr>
          <w:rFonts w:ascii="Century Gothic" w:hAnsi="Century Gothic"/>
          <w:b/>
          <w:sz w:val="22"/>
          <w:szCs w:val="22"/>
        </w:rPr>
      </w:pPr>
    </w:p>
    <w:p w:rsidR="006B1918" w:rsidRPr="00AD156E" w:rsidRDefault="006B1918" w:rsidP="00584E30">
      <w:pPr>
        <w:ind w:left="-426"/>
        <w:jc w:val="both"/>
        <w:rPr>
          <w:rFonts w:ascii="Century Gothic" w:hAnsi="Century Gothic"/>
          <w:sz w:val="22"/>
          <w:szCs w:val="22"/>
        </w:rPr>
      </w:pPr>
      <w:r w:rsidRPr="00AD156E">
        <w:rPr>
          <w:rFonts w:ascii="Century Gothic" w:hAnsi="Century Gothic"/>
          <w:sz w:val="22"/>
          <w:szCs w:val="22"/>
        </w:rPr>
        <w:t>Signatura del / de la sol·licitant</w:t>
      </w:r>
    </w:p>
    <w:p w:rsidR="00056E88" w:rsidRPr="00AD156E" w:rsidRDefault="00056E88" w:rsidP="00584E30">
      <w:pPr>
        <w:ind w:left="-426"/>
        <w:jc w:val="both"/>
        <w:rPr>
          <w:rFonts w:ascii="Century Gothic" w:hAnsi="Century Gothic"/>
          <w:b/>
          <w:sz w:val="22"/>
          <w:szCs w:val="22"/>
        </w:rPr>
      </w:pPr>
    </w:p>
    <w:sectPr w:rsidR="00056E88" w:rsidRPr="00AD156E" w:rsidSect="007257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85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0B9" w:rsidRDefault="00AD50B9">
      <w:r>
        <w:separator/>
      </w:r>
    </w:p>
  </w:endnote>
  <w:endnote w:type="continuationSeparator" w:id="0">
    <w:p w:rsidR="00AD50B9" w:rsidRDefault="00AD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9D2" w:rsidRDefault="00CD19D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9D2" w:rsidRDefault="00CD19D2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9D2" w:rsidRDefault="00CD19D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0B9" w:rsidRDefault="00AD50B9">
      <w:r>
        <w:separator/>
      </w:r>
    </w:p>
  </w:footnote>
  <w:footnote w:type="continuationSeparator" w:id="0">
    <w:p w:rsidR="00AD50B9" w:rsidRDefault="00AD5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9D2" w:rsidRDefault="00CD19D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02"/>
      <w:gridCol w:w="5670"/>
      <w:gridCol w:w="1418"/>
    </w:tblGrid>
    <w:tr w:rsidR="00056E88" w:rsidRPr="00157C6E" w:rsidTr="0023267D">
      <w:trPr>
        <w:trHeight w:val="835"/>
      </w:trPr>
      <w:tc>
        <w:tcPr>
          <w:tcW w:w="3402" w:type="dxa"/>
          <w:vAlign w:val="center"/>
        </w:tcPr>
        <w:p w:rsidR="00056E88" w:rsidRPr="00157C6E" w:rsidRDefault="00584E30" w:rsidP="00157C6E">
          <w:pPr>
            <w:rPr>
              <w:b/>
            </w:rPr>
          </w:pPr>
          <w:r w:rsidRPr="00D27DC4">
            <w:rPr>
              <w:noProof/>
              <w:lang w:eastAsia="ca-ES"/>
            </w:rPr>
            <w:drawing>
              <wp:inline distT="0" distB="0" distL="0" distR="0" wp14:anchorId="5D38FEEF" wp14:editId="6E98F3F5">
                <wp:extent cx="2053590" cy="622300"/>
                <wp:effectExtent l="0" t="0" r="3810" b="635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1249" cy="630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:rsidR="00871CA6" w:rsidRDefault="00871CA6" w:rsidP="00260D9A">
          <w:pPr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 xml:space="preserve">INSTÀNCIA </w:t>
          </w:r>
        </w:p>
        <w:p w:rsidR="00056E88" w:rsidRPr="0023267D" w:rsidRDefault="00056E88" w:rsidP="00260D9A">
          <w:pPr>
            <w:jc w:val="center"/>
            <w:rPr>
              <w:rFonts w:cs="Arial"/>
              <w:b/>
              <w:bCs/>
              <w:sz w:val="36"/>
              <w:szCs w:val="36"/>
            </w:rPr>
          </w:pPr>
          <w:r>
            <w:rPr>
              <w:rFonts w:cs="Arial"/>
              <w:b/>
              <w:sz w:val="24"/>
              <w:szCs w:val="24"/>
            </w:rPr>
            <w:t>SO</w:t>
          </w:r>
          <w:r w:rsidR="0072576C">
            <w:rPr>
              <w:rFonts w:cs="Arial"/>
              <w:b/>
              <w:sz w:val="24"/>
              <w:szCs w:val="24"/>
            </w:rPr>
            <w:t>L·</w:t>
          </w:r>
          <w:r>
            <w:rPr>
              <w:rFonts w:cs="Arial"/>
              <w:b/>
              <w:sz w:val="24"/>
              <w:szCs w:val="24"/>
            </w:rPr>
            <w:t>LICIT</w:t>
          </w:r>
          <w:r w:rsidR="00871CA6">
            <w:rPr>
              <w:rFonts w:cs="Arial"/>
              <w:b/>
              <w:sz w:val="24"/>
              <w:szCs w:val="24"/>
            </w:rPr>
            <w:t>O - EXPOSO</w:t>
          </w:r>
        </w:p>
      </w:tc>
      <w:tc>
        <w:tcPr>
          <w:tcW w:w="1418" w:type="dxa"/>
          <w:vAlign w:val="center"/>
        </w:tcPr>
        <w:p w:rsidR="00056E88" w:rsidRPr="00157C6E" w:rsidRDefault="00871CA6" w:rsidP="003A7451">
          <w:pPr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ISE</w:t>
          </w:r>
          <w:r w:rsidR="00056E88">
            <w:rPr>
              <w:rFonts w:cs="Arial"/>
              <w:b/>
            </w:rPr>
            <w:t>-20</w:t>
          </w:r>
          <w:r w:rsidR="00BE50BA">
            <w:rPr>
              <w:rFonts w:cs="Arial"/>
              <w:b/>
            </w:rPr>
            <w:t>2</w:t>
          </w:r>
          <w:r w:rsidR="003A7451">
            <w:rPr>
              <w:rFonts w:cs="Arial"/>
              <w:b/>
            </w:rPr>
            <w:t>5</w:t>
          </w:r>
          <w:r w:rsidR="00056E88">
            <w:rPr>
              <w:rFonts w:cs="Arial"/>
              <w:b/>
            </w:rPr>
            <w:t>-</w:t>
          </w:r>
          <w:r w:rsidR="009024E7">
            <w:rPr>
              <w:rFonts w:cs="Arial"/>
              <w:b/>
            </w:rPr>
            <w:t>2</w:t>
          </w:r>
          <w:r w:rsidR="003A7451">
            <w:rPr>
              <w:rFonts w:cs="Arial"/>
              <w:b/>
            </w:rPr>
            <w:t>6</w:t>
          </w:r>
          <w:bookmarkStart w:id="0" w:name="_GoBack"/>
          <w:bookmarkEnd w:id="0"/>
        </w:p>
      </w:tc>
    </w:tr>
  </w:tbl>
  <w:p w:rsidR="00056E88" w:rsidRDefault="00056E88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9D2" w:rsidRDefault="00CD19D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1C6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3E81614"/>
    <w:multiLevelType w:val="hybridMultilevel"/>
    <w:tmpl w:val="3F9EFF1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4C377A"/>
    <w:multiLevelType w:val="multilevel"/>
    <w:tmpl w:val="93E6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6B7549"/>
    <w:multiLevelType w:val="multilevel"/>
    <w:tmpl w:val="93E6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A0174D6"/>
    <w:multiLevelType w:val="multilevel"/>
    <w:tmpl w:val="2E4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Century Gothic" w:hAnsi="Century Gothic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A7979D0"/>
    <w:multiLevelType w:val="hybridMultilevel"/>
    <w:tmpl w:val="ACF4A39C"/>
    <w:lvl w:ilvl="0" w:tplc="667C072E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077D2B"/>
    <w:multiLevelType w:val="multilevel"/>
    <w:tmpl w:val="A2203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DC02714"/>
    <w:multiLevelType w:val="multilevel"/>
    <w:tmpl w:val="93E6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EEE715B"/>
    <w:multiLevelType w:val="hybridMultilevel"/>
    <w:tmpl w:val="0BF88194"/>
    <w:lvl w:ilvl="0" w:tplc="0403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1027561F"/>
    <w:multiLevelType w:val="hybridMultilevel"/>
    <w:tmpl w:val="764CA6F8"/>
    <w:lvl w:ilvl="0" w:tplc="040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9F3654"/>
    <w:multiLevelType w:val="multilevel"/>
    <w:tmpl w:val="2E4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Century Gothic" w:hAnsi="Century Gothic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7D16C19"/>
    <w:multiLevelType w:val="multilevel"/>
    <w:tmpl w:val="93E6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DD36958"/>
    <w:multiLevelType w:val="multilevel"/>
    <w:tmpl w:val="A5C63FFA"/>
    <w:lvl w:ilvl="0">
      <w:start w:val="1"/>
      <w:numFmt w:val="decimal"/>
      <w:lvlText w:val="%1."/>
      <w:lvlJc w:val="left"/>
      <w:pPr>
        <w:tabs>
          <w:tab w:val="num" w:pos="643"/>
        </w:tabs>
        <w:ind w:firstLine="28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5"/>
        </w:tabs>
        <w:ind w:left="1075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23"/>
        </w:tabs>
        <w:ind w:left="150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83"/>
        </w:tabs>
        <w:ind w:left="201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03"/>
        </w:tabs>
        <w:ind w:left="251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3"/>
        </w:tabs>
        <w:ind w:left="301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3"/>
        </w:tabs>
        <w:ind w:left="352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02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3"/>
        </w:tabs>
        <w:ind w:left="4603" w:hanging="1440"/>
      </w:pPr>
      <w:rPr>
        <w:rFonts w:cs="Times New Roman" w:hint="default"/>
      </w:rPr>
    </w:lvl>
  </w:abstractNum>
  <w:abstractNum w:abstractNumId="13">
    <w:nsid w:val="1DDF39E5"/>
    <w:multiLevelType w:val="multilevel"/>
    <w:tmpl w:val="93E6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9C47CA5"/>
    <w:multiLevelType w:val="multilevel"/>
    <w:tmpl w:val="A5C63FFA"/>
    <w:lvl w:ilvl="0">
      <w:start w:val="1"/>
      <w:numFmt w:val="decimal"/>
      <w:lvlText w:val="%1."/>
      <w:lvlJc w:val="left"/>
      <w:pPr>
        <w:tabs>
          <w:tab w:val="num" w:pos="643"/>
        </w:tabs>
        <w:ind w:firstLine="28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5"/>
        </w:tabs>
        <w:ind w:left="1075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23"/>
        </w:tabs>
        <w:ind w:left="150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83"/>
        </w:tabs>
        <w:ind w:left="201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03"/>
        </w:tabs>
        <w:ind w:left="251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3"/>
        </w:tabs>
        <w:ind w:left="301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3"/>
        </w:tabs>
        <w:ind w:left="352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02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3"/>
        </w:tabs>
        <w:ind w:left="4603" w:hanging="1440"/>
      </w:pPr>
      <w:rPr>
        <w:rFonts w:cs="Times New Roman" w:hint="default"/>
      </w:rPr>
    </w:lvl>
  </w:abstractNum>
  <w:abstractNum w:abstractNumId="15">
    <w:nsid w:val="2C527F17"/>
    <w:multiLevelType w:val="hybridMultilevel"/>
    <w:tmpl w:val="B1E2DC0A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1250C16"/>
    <w:multiLevelType w:val="hybridMultilevel"/>
    <w:tmpl w:val="E97A7158"/>
    <w:lvl w:ilvl="0" w:tplc="60A27B34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1B36E5"/>
    <w:multiLevelType w:val="hybridMultilevel"/>
    <w:tmpl w:val="65B8DDB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7A9041C"/>
    <w:multiLevelType w:val="multilevel"/>
    <w:tmpl w:val="93E6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9250363"/>
    <w:multiLevelType w:val="multilevel"/>
    <w:tmpl w:val="1F185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B196187"/>
    <w:multiLevelType w:val="hybridMultilevel"/>
    <w:tmpl w:val="761A59B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3282F"/>
    <w:multiLevelType w:val="multilevel"/>
    <w:tmpl w:val="3F9EF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F2C452B"/>
    <w:multiLevelType w:val="multilevel"/>
    <w:tmpl w:val="2E4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Century Gothic" w:hAnsi="Century Gothic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68225C4"/>
    <w:multiLevelType w:val="hybridMultilevel"/>
    <w:tmpl w:val="026662E0"/>
    <w:lvl w:ilvl="0" w:tplc="FFFFFFFF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43F47C5"/>
    <w:multiLevelType w:val="hybridMultilevel"/>
    <w:tmpl w:val="6BE001C0"/>
    <w:lvl w:ilvl="0" w:tplc="0403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>
    <w:nsid w:val="55EB55B7"/>
    <w:multiLevelType w:val="hybridMultilevel"/>
    <w:tmpl w:val="A2203A3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5FD134C"/>
    <w:multiLevelType w:val="hybridMultilevel"/>
    <w:tmpl w:val="3F9EFF1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9C512D8"/>
    <w:multiLevelType w:val="hybridMultilevel"/>
    <w:tmpl w:val="A6BC093C"/>
    <w:lvl w:ilvl="0" w:tplc="9C62D854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373585"/>
    <w:multiLevelType w:val="hybridMultilevel"/>
    <w:tmpl w:val="3F9EFF1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FF90CBA"/>
    <w:multiLevelType w:val="hybridMultilevel"/>
    <w:tmpl w:val="324CF6FC"/>
    <w:lvl w:ilvl="0" w:tplc="C63680F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B67B22"/>
    <w:multiLevelType w:val="hybridMultilevel"/>
    <w:tmpl w:val="1E306156"/>
    <w:lvl w:ilvl="0" w:tplc="9B7435CC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4A72D0"/>
    <w:multiLevelType w:val="multilevel"/>
    <w:tmpl w:val="D3DE9C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5"/>
        </w:tabs>
        <w:ind w:left="1075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23"/>
        </w:tabs>
        <w:ind w:left="150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83"/>
        </w:tabs>
        <w:ind w:left="201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03"/>
        </w:tabs>
        <w:ind w:left="251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3"/>
        </w:tabs>
        <w:ind w:left="301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3"/>
        </w:tabs>
        <w:ind w:left="352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02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3"/>
        </w:tabs>
        <w:ind w:left="4603" w:hanging="1440"/>
      </w:pPr>
      <w:rPr>
        <w:rFonts w:cs="Times New Roman" w:hint="default"/>
      </w:rPr>
    </w:lvl>
  </w:abstractNum>
  <w:abstractNum w:abstractNumId="32">
    <w:nsid w:val="68C06A23"/>
    <w:multiLevelType w:val="hybridMultilevel"/>
    <w:tmpl w:val="0BC002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BC6E1A"/>
    <w:multiLevelType w:val="hybridMultilevel"/>
    <w:tmpl w:val="C7FEF646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6CE54E7A"/>
    <w:multiLevelType w:val="hybridMultilevel"/>
    <w:tmpl w:val="DD4C332E"/>
    <w:lvl w:ilvl="0" w:tplc="040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15F0B64"/>
    <w:multiLevelType w:val="multilevel"/>
    <w:tmpl w:val="2E4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Century Gothic" w:hAnsi="Century Gothic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87C0131"/>
    <w:multiLevelType w:val="hybridMultilevel"/>
    <w:tmpl w:val="7520D584"/>
    <w:lvl w:ilvl="0" w:tplc="0C0A000F">
      <w:start w:val="1"/>
      <w:numFmt w:val="decimal"/>
      <w:lvlText w:val="%1."/>
      <w:lvlJc w:val="left"/>
      <w:pPr>
        <w:tabs>
          <w:tab w:val="num" w:pos="-2160"/>
        </w:tabs>
        <w:ind w:left="-21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-1440"/>
        </w:tabs>
        <w:ind w:left="-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2"/>
  </w:num>
  <w:num w:numId="7">
    <w:abstractNumId w:val="23"/>
  </w:num>
  <w:num w:numId="8">
    <w:abstractNumId w:val="20"/>
  </w:num>
  <w:num w:numId="9">
    <w:abstractNumId w:val="24"/>
  </w:num>
  <w:num w:numId="10">
    <w:abstractNumId w:val="4"/>
  </w:num>
  <w:num w:numId="11">
    <w:abstractNumId w:val="19"/>
  </w:num>
  <w:num w:numId="12">
    <w:abstractNumId w:val="22"/>
  </w:num>
  <w:num w:numId="13">
    <w:abstractNumId w:val="35"/>
  </w:num>
  <w:num w:numId="14">
    <w:abstractNumId w:val="33"/>
  </w:num>
  <w:num w:numId="15">
    <w:abstractNumId w:val="17"/>
  </w:num>
  <w:num w:numId="16">
    <w:abstractNumId w:val="32"/>
  </w:num>
  <w:num w:numId="17">
    <w:abstractNumId w:val="15"/>
  </w:num>
  <w:num w:numId="18">
    <w:abstractNumId w:val="10"/>
  </w:num>
  <w:num w:numId="19">
    <w:abstractNumId w:val="18"/>
  </w:num>
  <w:num w:numId="20">
    <w:abstractNumId w:val="25"/>
  </w:num>
  <w:num w:numId="21">
    <w:abstractNumId w:val="8"/>
  </w:num>
  <w:num w:numId="22">
    <w:abstractNumId w:val="7"/>
  </w:num>
  <w:num w:numId="23">
    <w:abstractNumId w:val="2"/>
  </w:num>
  <w:num w:numId="24">
    <w:abstractNumId w:val="13"/>
  </w:num>
  <w:num w:numId="25">
    <w:abstractNumId w:val="3"/>
  </w:num>
  <w:num w:numId="26">
    <w:abstractNumId w:val="11"/>
  </w:num>
  <w:num w:numId="27">
    <w:abstractNumId w:val="25"/>
  </w:num>
  <w:num w:numId="28">
    <w:abstractNumId w:val="26"/>
  </w:num>
  <w:num w:numId="29">
    <w:abstractNumId w:val="16"/>
  </w:num>
  <w:num w:numId="30">
    <w:abstractNumId w:val="27"/>
  </w:num>
  <w:num w:numId="31">
    <w:abstractNumId w:val="28"/>
  </w:num>
  <w:num w:numId="32">
    <w:abstractNumId w:val="1"/>
  </w:num>
  <w:num w:numId="33">
    <w:abstractNumId w:val="5"/>
  </w:num>
  <w:num w:numId="34">
    <w:abstractNumId w:val="31"/>
  </w:num>
  <w:num w:numId="35">
    <w:abstractNumId w:val="21"/>
  </w:num>
  <w:num w:numId="36">
    <w:abstractNumId w:val="14"/>
  </w:num>
  <w:num w:numId="37">
    <w:abstractNumId w:val="34"/>
  </w:num>
  <w:num w:numId="38">
    <w:abstractNumId w:val="9"/>
  </w:num>
  <w:num w:numId="39">
    <w:abstractNumId w:val="6"/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4CB"/>
    <w:rsid w:val="000058FC"/>
    <w:rsid w:val="000129B7"/>
    <w:rsid w:val="00013E4D"/>
    <w:rsid w:val="0002438C"/>
    <w:rsid w:val="0003027D"/>
    <w:rsid w:val="00030C4F"/>
    <w:rsid w:val="000462D1"/>
    <w:rsid w:val="00050CBD"/>
    <w:rsid w:val="00056E88"/>
    <w:rsid w:val="00086881"/>
    <w:rsid w:val="0009054B"/>
    <w:rsid w:val="000A47E0"/>
    <w:rsid w:val="000A55F9"/>
    <w:rsid w:val="000D45AC"/>
    <w:rsid w:val="000E0F42"/>
    <w:rsid w:val="000E22ED"/>
    <w:rsid w:val="000F06C4"/>
    <w:rsid w:val="000F1C33"/>
    <w:rsid w:val="000F2ED9"/>
    <w:rsid w:val="000F6828"/>
    <w:rsid w:val="000F7D2C"/>
    <w:rsid w:val="00100FC8"/>
    <w:rsid w:val="00115230"/>
    <w:rsid w:val="00134890"/>
    <w:rsid w:val="0014052B"/>
    <w:rsid w:val="00157C6E"/>
    <w:rsid w:val="00160FC3"/>
    <w:rsid w:val="00171817"/>
    <w:rsid w:val="00174E27"/>
    <w:rsid w:val="001827ED"/>
    <w:rsid w:val="001A104A"/>
    <w:rsid w:val="001A65D3"/>
    <w:rsid w:val="001B53A7"/>
    <w:rsid w:val="001B7996"/>
    <w:rsid w:val="001C02EA"/>
    <w:rsid w:val="001D33F4"/>
    <w:rsid w:val="001D6B1A"/>
    <w:rsid w:val="001F4BCA"/>
    <w:rsid w:val="00201ADF"/>
    <w:rsid w:val="00221EF4"/>
    <w:rsid w:val="0023267D"/>
    <w:rsid w:val="00260D9A"/>
    <w:rsid w:val="00265E28"/>
    <w:rsid w:val="00294F50"/>
    <w:rsid w:val="00296F95"/>
    <w:rsid w:val="002C1A28"/>
    <w:rsid w:val="002D3BBE"/>
    <w:rsid w:val="002D5DA2"/>
    <w:rsid w:val="002E08F6"/>
    <w:rsid w:val="002E2077"/>
    <w:rsid w:val="002F5783"/>
    <w:rsid w:val="00300C5A"/>
    <w:rsid w:val="00300D3E"/>
    <w:rsid w:val="00306ABF"/>
    <w:rsid w:val="003112EA"/>
    <w:rsid w:val="00312B68"/>
    <w:rsid w:val="003137AB"/>
    <w:rsid w:val="00341AE7"/>
    <w:rsid w:val="00342F40"/>
    <w:rsid w:val="00344A28"/>
    <w:rsid w:val="00355754"/>
    <w:rsid w:val="003656AF"/>
    <w:rsid w:val="003751FE"/>
    <w:rsid w:val="0038362F"/>
    <w:rsid w:val="00395F20"/>
    <w:rsid w:val="003A7451"/>
    <w:rsid w:val="003C43C8"/>
    <w:rsid w:val="003D0611"/>
    <w:rsid w:val="003E222A"/>
    <w:rsid w:val="003E2D0F"/>
    <w:rsid w:val="003E3CC4"/>
    <w:rsid w:val="003E40F2"/>
    <w:rsid w:val="003E5612"/>
    <w:rsid w:val="003F6166"/>
    <w:rsid w:val="00403EDD"/>
    <w:rsid w:val="00406A1B"/>
    <w:rsid w:val="004127D0"/>
    <w:rsid w:val="00421CEC"/>
    <w:rsid w:val="00443A7C"/>
    <w:rsid w:val="004537E7"/>
    <w:rsid w:val="00460F2C"/>
    <w:rsid w:val="00471753"/>
    <w:rsid w:val="00490BFB"/>
    <w:rsid w:val="004919C5"/>
    <w:rsid w:val="004A5DDD"/>
    <w:rsid w:val="004B4C4C"/>
    <w:rsid w:val="004C05F0"/>
    <w:rsid w:val="004C61F1"/>
    <w:rsid w:val="004D47AB"/>
    <w:rsid w:val="004E160D"/>
    <w:rsid w:val="004F4B5F"/>
    <w:rsid w:val="00513911"/>
    <w:rsid w:val="005158FB"/>
    <w:rsid w:val="00527AC5"/>
    <w:rsid w:val="00544B01"/>
    <w:rsid w:val="00584E30"/>
    <w:rsid w:val="005855BD"/>
    <w:rsid w:val="005A191F"/>
    <w:rsid w:val="005C2B6C"/>
    <w:rsid w:val="005C3B23"/>
    <w:rsid w:val="005E4166"/>
    <w:rsid w:val="005E4498"/>
    <w:rsid w:val="005F5066"/>
    <w:rsid w:val="005F51E9"/>
    <w:rsid w:val="005F760A"/>
    <w:rsid w:val="00635823"/>
    <w:rsid w:val="00654015"/>
    <w:rsid w:val="00661307"/>
    <w:rsid w:val="00672C47"/>
    <w:rsid w:val="006742AA"/>
    <w:rsid w:val="00682B72"/>
    <w:rsid w:val="00685206"/>
    <w:rsid w:val="006874A0"/>
    <w:rsid w:val="00687EFC"/>
    <w:rsid w:val="0069126C"/>
    <w:rsid w:val="0069580A"/>
    <w:rsid w:val="00695DDA"/>
    <w:rsid w:val="00697D98"/>
    <w:rsid w:val="006A38E0"/>
    <w:rsid w:val="006A5A56"/>
    <w:rsid w:val="006B1918"/>
    <w:rsid w:val="006D50D9"/>
    <w:rsid w:val="006D6EA5"/>
    <w:rsid w:val="006E3A1D"/>
    <w:rsid w:val="006E4290"/>
    <w:rsid w:val="006E58E6"/>
    <w:rsid w:val="006E6BDD"/>
    <w:rsid w:val="006E79AE"/>
    <w:rsid w:val="006F087E"/>
    <w:rsid w:val="00701A1C"/>
    <w:rsid w:val="0070324C"/>
    <w:rsid w:val="00712F78"/>
    <w:rsid w:val="00717B67"/>
    <w:rsid w:val="0072576C"/>
    <w:rsid w:val="007304CB"/>
    <w:rsid w:val="00732546"/>
    <w:rsid w:val="00737790"/>
    <w:rsid w:val="007619E5"/>
    <w:rsid w:val="00766319"/>
    <w:rsid w:val="00770A5F"/>
    <w:rsid w:val="0078620D"/>
    <w:rsid w:val="007948EF"/>
    <w:rsid w:val="00794B22"/>
    <w:rsid w:val="007B05FF"/>
    <w:rsid w:val="007C24AB"/>
    <w:rsid w:val="007F40F1"/>
    <w:rsid w:val="00800B35"/>
    <w:rsid w:val="008115E9"/>
    <w:rsid w:val="008255F1"/>
    <w:rsid w:val="0085409B"/>
    <w:rsid w:val="008545D1"/>
    <w:rsid w:val="0085755F"/>
    <w:rsid w:val="00863164"/>
    <w:rsid w:val="00871CA6"/>
    <w:rsid w:val="008737D1"/>
    <w:rsid w:val="00882221"/>
    <w:rsid w:val="0089774D"/>
    <w:rsid w:val="008D255F"/>
    <w:rsid w:val="008F15CD"/>
    <w:rsid w:val="008F2F72"/>
    <w:rsid w:val="00900A7D"/>
    <w:rsid w:val="009024E7"/>
    <w:rsid w:val="00905AAA"/>
    <w:rsid w:val="0090702B"/>
    <w:rsid w:val="00930215"/>
    <w:rsid w:val="009315A8"/>
    <w:rsid w:val="00932907"/>
    <w:rsid w:val="00933765"/>
    <w:rsid w:val="00947267"/>
    <w:rsid w:val="00947F81"/>
    <w:rsid w:val="009669F8"/>
    <w:rsid w:val="0098312B"/>
    <w:rsid w:val="0099403F"/>
    <w:rsid w:val="009A224B"/>
    <w:rsid w:val="009A28CF"/>
    <w:rsid w:val="009A58F2"/>
    <w:rsid w:val="009B632D"/>
    <w:rsid w:val="009B72BE"/>
    <w:rsid w:val="009D3DC0"/>
    <w:rsid w:val="009E085C"/>
    <w:rsid w:val="009E0DE6"/>
    <w:rsid w:val="009E3D75"/>
    <w:rsid w:val="00A05F56"/>
    <w:rsid w:val="00A0770D"/>
    <w:rsid w:val="00A149EB"/>
    <w:rsid w:val="00A2248D"/>
    <w:rsid w:val="00A262AB"/>
    <w:rsid w:val="00A27099"/>
    <w:rsid w:val="00A46D46"/>
    <w:rsid w:val="00A53E35"/>
    <w:rsid w:val="00A57675"/>
    <w:rsid w:val="00A60F67"/>
    <w:rsid w:val="00A71C8B"/>
    <w:rsid w:val="00A72CB5"/>
    <w:rsid w:val="00A73644"/>
    <w:rsid w:val="00A74C8D"/>
    <w:rsid w:val="00A921CF"/>
    <w:rsid w:val="00A95ED6"/>
    <w:rsid w:val="00A9740E"/>
    <w:rsid w:val="00AB06AE"/>
    <w:rsid w:val="00AB7509"/>
    <w:rsid w:val="00AC0167"/>
    <w:rsid w:val="00AC1A9C"/>
    <w:rsid w:val="00AC7493"/>
    <w:rsid w:val="00AD156E"/>
    <w:rsid w:val="00AD3632"/>
    <w:rsid w:val="00AD50B9"/>
    <w:rsid w:val="00AE61D4"/>
    <w:rsid w:val="00AE7BB7"/>
    <w:rsid w:val="00AE7E0F"/>
    <w:rsid w:val="00AF1DF1"/>
    <w:rsid w:val="00AF3F9D"/>
    <w:rsid w:val="00B00A81"/>
    <w:rsid w:val="00B00F39"/>
    <w:rsid w:val="00B05F9C"/>
    <w:rsid w:val="00B135B4"/>
    <w:rsid w:val="00B156B6"/>
    <w:rsid w:val="00B1727E"/>
    <w:rsid w:val="00B2434C"/>
    <w:rsid w:val="00B24C72"/>
    <w:rsid w:val="00B262BA"/>
    <w:rsid w:val="00B377CC"/>
    <w:rsid w:val="00B408B0"/>
    <w:rsid w:val="00B41219"/>
    <w:rsid w:val="00B4285F"/>
    <w:rsid w:val="00B45CFC"/>
    <w:rsid w:val="00B5065F"/>
    <w:rsid w:val="00B51F25"/>
    <w:rsid w:val="00B7367F"/>
    <w:rsid w:val="00B75D82"/>
    <w:rsid w:val="00B83F15"/>
    <w:rsid w:val="00B93E79"/>
    <w:rsid w:val="00B96323"/>
    <w:rsid w:val="00BB188F"/>
    <w:rsid w:val="00BC3C62"/>
    <w:rsid w:val="00BC5F9F"/>
    <w:rsid w:val="00BE2AC0"/>
    <w:rsid w:val="00BE4E15"/>
    <w:rsid w:val="00BE50BA"/>
    <w:rsid w:val="00BF0828"/>
    <w:rsid w:val="00BF40A4"/>
    <w:rsid w:val="00BF6139"/>
    <w:rsid w:val="00C038F1"/>
    <w:rsid w:val="00C1405D"/>
    <w:rsid w:val="00C14D46"/>
    <w:rsid w:val="00C24EDA"/>
    <w:rsid w:val="00C46375"/>
    <w:rsid w:val="00C4797D"/>
    <w:rsid w:val="00C50533"/>
    <w:rsid w:val="00C5152B"/>
    <w:rsid w:val="00C51B28"/>
    <w:rsid w:val="00C53636"/>
    <w:rsid w:val="00C56F17"/>
    <w:rsid w:val="00C766E1"/>
    <w:rsid w:val="00C76F6E"/>
    <w:rsid w:val="00C80BA1"/>
    <w:rsid w:val="00C8225F"/>
    <w:rsid w:val="00C86591"/>
    <w:rsid w:val="00C94FA1"/>
    <w:rsid w:val="00CA2BA7"/>
    <w:rsid w:val="00CA5F05"/>
    <w:rsid w:val="00CA6B6F"/>
    <w:rsid w:val="00CB103C"/>
    <w:rsid w:val="00CB2015"/>
    <w:rsid w:val="00CB4B43"/>
    <w:rsid w:val="00CC0014"/>
    <w:rsid w:val="00CC7380"/>
    <w:rsid w:val="00CD030E"/>
    <w:rsid w:val="00CD19D2"/>
    <w:rsid w:val="00CE2D93"/>
    <w:rsid w:val="00CF74ED"/>
    <w:rsid w:val="00CF7D17"/>
    <w:rsid w:val="00D03213"/>
    <w:rsid w:val="00D10C9E"/>
    <w:rsid w:val="00D144ED"/>
    <w:rsid w:val="00D156C2"/>
    <w:rsid w:val="00D62053"/>
    <w:rsid w:val="00D658A2"/>
    <w:rsid w:val="00D717C9"/>
    <w:rsid w:val="00D81EA6"/>
    <w:rsid w:val="00DB189C"/>
    <w:rsid w:val="00DB5CD3"/>
    <w:rsid w:val="00DC1BB1"/>
    <w:rsid w:val="00DC1CA9"/>
    <w:rsid w:val="00DC5C3D"/>
    <w:rsid w:val="00DD624D"/>
    <w:rsid w:val="00DD6D00"/>
    <w:rsid w:val="00DE2B9C"/>
    <w:rsid w:val="00DE6817"/>
    <w:rsid w:val="00DE730E"/>
    <w:rsid w:val="00DF0BEF"/>
    <w:rsid w:val="00DF7DE1"/>
    <w:rsid w:val="00E006FA"/>
    <w:rsid w:val="00E0168F"/>
    <w:rsid w:val="00E04A51"/>
    <w:rsid w:val="00E11BFA"/>
    <w:rsid w:val="00E1285A"/>
    <w:rsid w:val="00E1406B"/>
    <w:rsid w:val="00E15C75"/>
    <w:rsid w:val="00E30C06"/>
    <w:rsid w:val="00E413DE"/>
    <w:rsid w:val="00E41C63"/>
    <w:rsid w:val="00E424F6"/>
    <w:rsid w:val="00E42930"/>
    <w:rsid w:val="00E662B8"/>
    <w:rsid w:val="00E679DD"/>
    <w:rsid w:val="00E72B1E"/>
    <w:rsid w:val="00E81B69"/>
    <w:rsid w:val="00E82BD8"/>
    <w:rsid w:val="00E82EB2"/>
    <w:rsid w:val="00E85A48"/>
    <w:rsid w:val="00E9678F"/>
    <w:rsid w:val="00EA0B44"/>
    <w:rsid w:val="00EB50C2"/>
    <w:rsid w:val="00EC2934"/>
    <w:rsid w:val="00EC5D06"/>
    <w:rsid w:val="00ED1C2E"/>
    <w:rsid w:val="00EE75EB"/>
    <w:rsid w:val="00EF6A46"/>
    <w:rsid w:val="00F220B4"/>
    <w:rsid w:val="00F22AA0"/>
    <w:rsid w:val="00F24261"/>
    <w:rsid w:val="00F24D45"/>
    <w:rsid w:val="00F534BF"/>
    <w:rsid w:val="00F65250"/>
    <w:rsid w:val="00F67C4D"/>
    <w:rsid w:val="00F70105"/>
    <w:rsid w:val="00F74151"/>
    <w:rsid w:val="00F777F9"/>
    <w:rsid w:val="00F8110B"/>
    <w:rsid w:val="00F876D1"/>
    <w:rsid w:val="00F9762B"/>
    <w:rsid w:val="00FB15D9"/>
    <w:rsid w:val="00FC45B4"/>
    <w:rsid w:val="00FC524E"/>
    <w:rsid w:val="00FD0976"/>
    <w:rsid w:val="00FD62C9"/>
    <w:rsid w:val="00FE1FF8"/>
    <w:rsid w:val="00FF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2C"/>
    <w:rPr>
      <w:rFonts w:ascii="Arial" w:hAnsi="Arial"/>
      <w:sz w:val="20"/>
      <w:szCs w:val="20"/>
      <w:lang w:val="ca-ES"/>
    </w:rPr>
  </w:style>
  <w:style w:type="paragraph" w:styleId="Ttulo1">
    <w:name w:val="heading 1"/>
    <w:basedOn w:val="Normal"/>
    <w:next w:val="Normal"/>
    <w:link w:val="Ttulo1Car"/>
    <w:uiPriority w:val="99"/>
    <w:qFormat/>
    <w:rsid w:val="00296F95"/>
    <w:pPr>
      <w:keepNext/>
      <w:outlineLvl w:val="0"/>
    </w:pPr>
    <w:rPr>
      <w:rFonts w:ascii="Times New Roman" w:hAnsi="Times New Roman"/>
      <w:b/>
      <w:bCs/>
      <w:szCs w:val="24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296F95"/>
    <w:pPr>
      <w:keepNext/>
      <w:outlineLvl w:val="1"/>
    </w:pPr>
    <w:rPr>
      <w:rFonts w:ascii="Times New Roman" w:hAnsi="Times New Roman"/>
      <w:b/>
      <w:bCs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Pr>
      <w:rFonts w:ascii="Cambria" w:hAnsi="Cambria" w:cs="Times New Roman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ca-ES"/>
    </w:rPr>
  </w:style>
  <w:style w:type="paragraph" w:styleId="Prrafodelista">
    <w:name w:val="List Paragraph"/>
    <w:basedOn w:val="Normal"/>
    <w:uiPriority w:val="99"/>
    <w:qFormat/>
    <w:rsid w:val="00770A5F"/>
    <w:pPr>
      <w:spacing w:line="360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connmeros">
    <w:name w:val="List Number"/>
    <w:basedOn w:val="Normal"/>
    <w:uiPriority w:val="99"/>
    <w:rsid w:val="00134890"/>
    <w:pPr>
      <w:tabs>
        <w:tab w:val="num" w:pos="360"/>
      </w:tabs>
      <w:ind w:left="360" w:hanging="360"/>
    </w:pPr>
  </w:style>
  <w:style w:type="paragraph" w:styleId="Encabezado">
    <w:name w:val="header"/>
    <w:basedOn w:val="Normal"/>
    <w:link w:val="EncabezadoCar1"/>
    <w:rsid w:val="00296F95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locked/>
    <w:rPr>
      <w:rFonts w:ascii="Arial" w:hAnsi="Arial" w:cs="Times New Roman"/>
      <w:sz w:val="20"/>
      <w:szCs w:val="20"/>
      <w:lang w:val="ca-ES"/>
    </w:rPr>
  </w:style>
  <w:style w:type="paragraph" w:styleId="Piedepgina">
    <w:name w:val="footer"/>
    <w:basedOn w:val="Normal"/>
    <w:link w:val="PiedepginaCar"/>
    <w:uiPriority w:val="99"/>
    <w:rsid w:val="00296F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Pr>
      <w:rFonts w:ascii="Arial" w:hAnsi="Arial" w:cs="Times New Roman"/>
      <w:sz w:val="20"/>
      <w:szCs w:val="20"/>
      <w:lang w:val="ca-ES"/>
    </w:rPr>
  </w:style>
  <w:style w:type="character" w:styleId="Nmerodepgina">
    <w:name w:val="page number"/>
    <w:basedOn w:val="Fuentedeprrafopredeter"/>
    <w:uiPriority w:val="99"/>
    <w:rsid w:val="00296F95"/>
    <w:rPr>
      <w:rFonts w:cs="Times New Roman"/>
    </w:rPr>
  </w:style>
  <w:style w:type="table" w:styleId="Tablaconcuadrcula">
    <w:name w:val="Table Grid"/>
    <w:basedOn w:val="Tablanormal"/>
    <w:uiPriority w:val="99"/>
    <w:rsid w:val="00296F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1">
    <w:name w:val="Estilo1"/>
    <w:basedOn w:val="Normal"/>
    <w:uiPriority w:val="99"/>
    <w:rsid w:val="00DB5CD3"/>
    <w:pPr>
      <w:tabs>
        <w:tab w:val="num" w:pos="360"/>
      </w:tabs>
      <w:ind w:left="360" w:firstLine="283"/>
      <w:jc w:val="both"/>
    </w:pPr>
    <w:rPr>
      <w:b/>
      <w:sz w:val="24"/>
      <w:szCs w:val="24"/>
      <w:lang w:val="es-ES"/>
    </w:rPr>
  </w:style>
  <w:style w:type="character" w:customStyle="1" w:styleId="fbphotocaptiontext">
    <w:name w:val="fbphotocaptiontext"/>
    <w:basedOn w:val="Fuentedeprrafopredeter"/>
    <w:uiPriority w:val="99"/>
    <w:rsid w:val="009315A8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E82EB2"/>
    <w:rPr>
      <w:rFonts w:ascii="Tahoma" w:hAnsi="Tahoma"/>
      <w:sz w:val="16"/>
      <w:szCs w:val="16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E82EB2"/>
    <w:rPr>
      <w:rFonts w:ascii="Tahoma" w:hAnsi="Tahoma" w:cs="Times New Roman"/>
      <w:sz w:val="16"/>
      <w:lang w:eastAsia="es-ES"/>
    </w:rPr>
  </w:style>
  <w:style w:type="character" w:customStyle="1" w:styleId="EncabezadoCar">
    <w:name w:val="Encabezado Car"/>
    <w:basedOn w:val="Fuentedeprrafopredeter"/>
    <w:locked/>
    <w:rsid w:val="005C2B6C"/>
    <w:rPr>
      <w:rFonts w:ascii="Arial" w:hAnsi="Arial" w:cs="Times New Roman"/>
      <w:sz w:val="22"/>
      <w:lang w:val="ca-ES" w:eastAsia="es-ES" w:bidi="ar-SA"/>
    </w:rPr>
  </w:style>
  <w:style w:type="character" w:customStyle="1" w:styleId="CarCar">
    <w:name w:val="Car Car"/>
    <w:uiPriority w:val="99"/>
    <w:locked/>
    <w:rsid w:val="00717B67"/>
    <w:rPr>
      <w:rFonts w:ascii="Arial" w:hAnsi="Arial"/>
      <w:sz w:val="22"/>
      <w:lang w:val="ca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2C"/>
    <w:rPr>
      <w:rFonts w:ascii="Arial" w:hAnsi="Arial"/>
      <w:sz w:val="20"/>
      <w:szCs w:val="20"/>
      <w:lang w:val="ca-ES"/>
    </w:rPr>
  </w:style>
  <w:style w:type="paragraph" w:styleId="Ttulo1">
    <w:name w:val="heading 1"/>
    <w:basedOn w:val="Normal"/>
    <w:next w:val="Normal"/>
    <w:link w:val="Ttulo1Car"/>
    <w:uiPriority w:val="99"/>
    <w:qFormat/>
    <w:rsid w:val="00296F95"/>
    <w:pPr>
      <w:keepNext/>
      <w:outlineLvl w:val="0"/>
    </w:pPr>
    <w:rPr>
      <w:rFonts w:ascii="Times New Roman" w:hAnsi="Times New Roman"/>
      <w:b/>
      <w:bCs/>
      <w:szCs w:val="24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296F95"/>
    <w:pPr>
      <w:keepNext/>
      <w:outlineLvl w:val="1"/>
    </w:pPr>
    <w:rPr>
      <w:rFonts w:ascii="Times New Roman" w:hAnsi="Times New Roman"/>
      <w:b/>
      <w:bCs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Pr>
      <w:rFonts w:ascii="Cambria" w:hAnsi="Cambria" w:cs="Times New Roman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ca-ES"/>
    </w:rPr>
  </w:style>
  <w:style w:type="paragraph" w:styleId="Prrafodelista">
    <w:name w:val="List Paragraph"/>
    <w:basedOn w:val="Normal"/>
    <w:uiPriority w:val="99"/>
    <w:qFormat/>
    <w:rsid w:val="00770A5F"/>
    <w:pPr>
      <w:spacing w:line="360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connmeros">
    <w:name w:val="List Number"/>
    <w:basedOn w:val="Normal"/>
    <w:uiPriority w:val="99"/>
    <w:rsid w:val="00134890"/>
    <w:pPr>
      <w:tabs>
        <w:tab w:val="num" w:pos="360"/>
      </w:tabs>
      <w:ind w:left="360" w:hanging="360"/>
    </w:pPr>
  </w:style>
  <w:style w:type="paragraph" w:styleId="Encabezado">
    <w:name w:val="header"/>
    <w:basedOn w:val="Normal"/>
    <w:link w:val="EncabezadoCar1"/>
    <w:rsid w:val="00296F95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locked/>
    <w:rPr>
      <w:rFonts w:ascii="Arial" w:hAnsi="Arial" w:cs="Times New Roman"/>
      <w:sz w:val="20"/>
      <w:szCs w:val="20"/>
      <w:lang w:val="ca-ES"/>
    </w:rPr>
  </w:style>
  <w:style w:type="paragraph" w:styleId="Piedepgina">
    <w:name w:val="footer"/>
    <w:basedOn w:val="Normal"/>
    <w:link w:val="PiedepginaCar"/>
    <w:uiPriority w:val="99"/>
    <w:rsid w:val="00296F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Pr>
      <w:rFonts w:ascii="Arial" w:hAnsi="Arial" w:cs="Times New Roman"/>
      <w:sz w:val="20"/>
      <w:szCs w:val="20"/>
      <w:lang w:val="ca-ES"/>
    </w:rPr>
  </w:style>
  <w:style w:type="character" w:styleId="Nmerodepgina">
    <w:name w:val="page number"/>
    <w:basedOn w:val="Fuentedeprrafopredeter"/>
    <w:uiPriority w:val="99"/>
    <w:rsid w:val="00296F95"/>
    <w:rPr>
      <w:rFonts w:cs="Times New Roman"/>
    </w:rPr>
  </w:style>
  <w:style w:type="table" w:styleId="Tablaconcuadrcula">
    <w:name w:val="Table Grid"/>
    <w:basedOn w:val="Tablanormal"/>
    <w:uiPriority w:val="99"/>
    <w:rsid w:val="00296F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1">
    <w:name w:val="Estilo1"/>
    <w:basedOn w:val="Normal"/>
    <w:uiPriority w:val="99"/>
    <w:rsid w:val="00DB5CD3"/>
    <w:pPr>
      <w:tabs>
        <w:tab w:val="num" w:pos="360"/>
      </w:tabs>
      <w:ind w:left="360" w:firstLine="283"/>
      <w:jc w:val="both"/>
    </w:pPr>
    <w:rPr>
      <w:b/>
      <w:sz w:val="24"/>
      <w:szCs w:val="24"/>
      <w:lang w:val="es-ES"/>
    </w:rPr>
  </w:style>
  <w:style w:type="character" w:customStyle="1" w:styleId="fbphotocaptiontext">
    <w:name w:val="fbphotocaptiontext"/>
    <w:basedOn w:val="Fuentedeprrafopredeter"/>
    <w:uiPriority w:val="99"/>
    <w:rsid w:val="009315A8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E82EB2"/>
    <w:rPr>
      <w:rFonts w:ascii="Tahoma" w:hAnsi="Tahoma"/>
      <w:sz w:val="16"/>
      <w:szCs w:val="16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E82EB2"/>
    <w:rPr>
      <w:rFonts w:ascii="Tahoma" w:hAnsi="Tahoma" w:cs="Times New Roman"/>
      <w:sz w:val="16"/>
      <w:lang w:eastAsia="es-ES"/>
    </w:rPr>
  </w:style>
  <w:style w:type="character" w:customStyle="1" w:styleId="EncabezadoCar">
    <w:name w:val="Encabezado Car"/>
    <w:basedOn w:val="Fuentedeprrafopredeter"/>
    <w:locked/>
    <w:rsid w:val="005C2B6C"/>
    <w:rPr>
      <w:rFonts w:ascii="Arial" w:hAnsi="Arial" w:cs="Times New Roman"/>
      <w:sz w:val="22"/>
      <w:lang w:val="ca-ES" w:eastAsia="es-ES" w:bidi="ar-SA"/>
    </w:rPr>
  </w:style>
  <w:style w:type="character" w:customStyle="1" w:styleId="CarCar">
    <w:name w:val="Car Car"/>
    <w:uiPriority w:val="99"/>
    <w:locked/>
    <w:rsid w:val="00717B67"/>
    <w:rPr>
      <w:rFonts w:ascii="Arial" w:hAnsi="Arial"/>
      <w:sz w:val="22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9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9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Descargas\ARCAED%2001-2016-17%20Acta%20reuni&#243;%20caps%20d'&#224;rea-Equip%20Directiu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9F534-98D8-42E9-A837-94F975726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ARCAED 01-2016-17 Acta reunió caps d'àrea-Equip Directiu</Template>
  <TotalTime>3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Acta del Claustre de Professors</vt:lpstr>
      <vt:lpstr>Acta del Claustre de Professors</vt:lpstr>
    </vt:vector>
  </TitlesOfParts>
  <Manager>Director</Manager>
  <Company>IES Ribera Baixa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del Claustre de Professors</dc:title>
  <dc:subject>Gestió Qualitat</dc:subject>
  <dc:creator>Super</dc:creator>
  <cp:lastModifiedBy>Super</cp:lastModifiedBy>
  <cp:revision>18</cp:revision>
  <cp:lastPrinted>2020-09-08T09:28:00Z</cp:lastPrinted>
  <dcterms:created xsi:type="dcterms:W3CDTF">2018-03-08T08:01:00Z</dcterms:created>
  <dcterms:modified xsi:type="dcterms:W3CDTF">2025-07-03T08:57:00Z</dcterms:modified>
</cp:coreProperties>
</file>